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74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Pr="006A6F76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Pr="006A6F76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Pr="000B7BE3" w:rsidRDefault="00D02F74" w:rsidP="00521B2D">
      <w:pPr>
        <w:ind w:left="720"/>
        <w:jc w:val="center"/>
        <w:rPr>
          <w:b/>
          <w:bCs/>
          <w:sz w:val="28"/>
          <w:szCs w:val="28"/>
          <w:lang w:val="uk-UA"/>
        </w:rPr>
      </w:pPr>
      <w:r w:rsidRPr="000B7BE3">
        <w:rPr>
          <w:b/>
          <w:bCs/>
          <w:sz w:val="28"/>
          <w:szCs w:val="28"/>
          <w:lang w:val="uk-UA"/>
        </w:rPr>
        <w:t>План роботи кафедрального студентського наукового</w:t>
      </w:r>
    </w:p>
    <w:p w:rsidR="00D02F74" w:rsidRDefault="00D02F74" w:rsidP="00521B2D">
      <w:pPr>
        <w:ind w:left="720"/>
        <w:jc w:val="center"/>
        <w:rPr>
          <w:b/>
          <w:bCs/>
          <w:sz w:val="28"/>
          <w:szCs w:val="28"/>
          <w:lang w:val="uk-UA"/>
        </w:rPr>
      </w:pPr>
      <w:r w:rsidRPr="000B7BE3">
        <w:rPr>
          <w:b/>
          <w:bCs/>
          <w:sz w:val="28"/>
          <w:szCs w:val="28"/>
          <w:lang w:val="uk-UA"/>
        </w:rPr>
        <w:t>гуртка «Аналітик» на 2026-2027 навчальний рік</w:t>
      </w:r>
    </w:p>
    <w:p w:rsidR="00D02F74" w:rsidRPr="000B7BE3" w:rsidRDefault="00D02F74" w:rsidP="00521B2D">
      <w:pPr>
        <w:ind w:left="720"/>
        <w:jc w:val="center"/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5"/>
        <w:gridCol w:w="8391"/>
        <w:gridCol w:w="2402"/>
      </w:tblGrid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center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center"/>
              <w:rPr>
                <w:sz w:val="28"/>
                <w:szCs w:val="28"/>
                <w:lang w:val="uk-UA"/>
              </w:rPr>
            </w:pPr>
            <w:r w:rsidRPr="00F902B7">
              <w:rPr>
                <w:b/>
                <w:bCs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center"/>
              <w:rPr>
                <w:sz w:val="28"/>
                <w:szCs w:val="28"/>
                <w:lang w:val="uk-UA"/>
              </w:rPr>
            </w:pPr>
            <w:r w:rsidRPr="00F902B7">
              <w:rPr>
                <w:b/>
                <w:bCs/>
                <w:sz w:val="28"/>
                <w:szCs w:val="28"/>
                <w:lang w:val="uk-UA"/>
              </w:rPr>
              <w:t>Дата (місяць, рік)</w:t>
            </w: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Розгляд організаційних питань роботи студентського наукового гуртка на 2026-2027  н.р.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Ознайомлення з актуальними напрямами досліджень у сфері обліку і оподаткування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Ознайомлення з напрямками наукової роботи кафедри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Презентація можливостей для наукової діяльності студентів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Вересень 2026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Огляд наукових конкурсів, грантів та конференцій на 2026-2026  н.р.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Семінар "Пошук та аналіз наукової інформації"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Семінар "Використання цифрових інструментів в аналітичних дослідженнях"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Жовтень 2026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Лекція «Основи доброчесної роботи з ШІ»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Листопад 2026</w:t>
            </w: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Огляд останніх публікацій за спеціальністю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Аналіз тенденцій розвитку обліку</w:t>
            </w:r>
            <w:r>
              <w:rPr>
                <w:sz w:val="28"/>
                <w:szCs w:val="28"/>
                <w:lang w:val="uk-UA"/>
              </w:rPr>
              <w:t>, аналізу, аудиту</w:t>
            </w:r>
            <w:r w:rsidRPr="00F902B7">
              <w:rPr>
                <w:sz w:val="28"/>
                <w:szCs w:val="28"/>
                <w:lang w:val="uk-UA"/>
              </w:rPr>
              <w:t xml:space="preserve"> та оподаткування в Україні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Грудень 2026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Визначення індивідуальних тем наукових досліджень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Формулювання об'єкту, предмету, мети та завдань кожного дослідження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Методологічний семінар для молодих дослідників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Лютий 2026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Тренінг з академічного письма та оформлення наукових робіт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Практикум "Підготовка презентацій та публічних виступів"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Семінар "Робота з бібліографією та антиплагіатом"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Березень 2026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Доповіді студентів за результатами НДР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Відбір кращих робіт для участі у Всеукраїнському конкурсі</w:t>
            </w:r>
            <w:r>
              <w:rPr>
                <w:sz w:val="28"/>
                <w:szCs w:val="28"/>
                <w:lang w:val="uk-UA"/>
              </w:rPr>
              <w:t xml:space="preserve"> наукових робіт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Квітень 2026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8391" w:type="dxa"/>
            <w:vAlign w:val="center"/>
          </w:tcPr>
          <w:p w:rsidR="00D02F74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 w:eastAsia="uk-UA"/>
              </w:rPr>
              <w:t xml:space="preserve">Проведення секційного засідання </w:t>
            </w:r>
            <w:r w:rsidRPr="00F902B7">
              <w:rPr>
                <w:bCs/>
                <w:sz w:val="28"/>
                <w:szCs w:val="28"/>
                <w:lang w:val="uk-UA" w:eastAsia="uk-UA"/>
              </w:rPr>
              <w:t>студентської наукової конференції Чернівецького національного університету імені Юрія Федьковича</w:t>
            </w:r>
            <w:r w:rsidRPr="00F902B7">
              <w:rPr>
                <w:sz w:val="28"/>
                <w:szCs w:val="28"/>
                <w:lang w:val="uk-UA"/>
              </w:rPr>
              <w:t xml:space="preserve">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Підведення підсумків роботи гуртка за 2026-2027  н.р.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Планування діяльності на наступний навчальний рік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Травень 2026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2F74" w:rsidRPr="00521B2D" w:rsidTr="00DB101F">
        <w:tc>
          <w:tcPr>
            <w:tcW w:w="835" w:type="dxa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8391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Персональна робота наукового керівника з гуртківцями над їх особистими дослідженнями (доповідями)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Щомісячні методичні консультації з написання наукових робіт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 xml:space="preserve">Семінари з актуальних питань обліку та оподаткування 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Підготовка до науково-практичної конференції студентів</w:t>
            </w:r>
          </w:p>
        </w:tc>
        <w:tc>
          <w:tcPr>
            <w:tcW w:w="2402" w:type="dxa"/>
            <w:vAlign w:val="center"/>
          </w:tcPr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  <w:r w:rsidRPr="00F902B7">
              <w:rPr>
                <w:sz w:val="28"/>
                <w:szCs w:val="28"/>
                <w:lang w:val="uk-UA"/>
              </w:rPr>
              <w:t>Протягом року</w:t>
            </w:r>
          </w:p>
          <w:p w:rsidR="00D02F74" w:rsidRPr="00F902B7" w:rsidRDefault="00D02F74" w:rsidP="00F902B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D02F74" w:rsidRPr="006A6F76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Pr="006A6F76" w:rsidRDefault="00D02F74" w:rsidP="00DA1017">
      <w:pPr>
        <w:ind w:left="720"/>
        <w:jc w:val="both"/>
        <w:rPr>
          <w:sz w:val="28"/>
          <w:szCs w:val="28"/>
          <w:lang w:val="uk-UA"/>
        </w:rPr>
      </w:pPr>
    </w:p>
    <w:p w:rsidR="00D02F74" w:rsidRPr="006A6F76" w:rsidRDefault="00D02F74" w:rsidP="00DA1017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Керівник гуртка ______________ доц. Вергун А.І.</w:t>
      </w:r>
    </w:p>
    <w:sectPr w:rsidR="00D02F74" w:rsidRPr="006A6F76" w:rsidSect="006A52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0249"/>
    <w:multiLevelType w:val="hybridMultilevel"/>
    <w:tmpl w:val="A3C2DF68"/>
    <w:lvl w:ilvl="0" w:tplc="59CA2866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  <w:sz w:val="24"/>
      </w:rPr>
    </w:lvl>
    <w:lvl w:ilvl="1" w:tplc="ADF28A3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unga" w:eastAsia="Times New Roman" w:hAnsi="Tunga" w:hint="default"/>
        <w:b w:val="0"/>
        <w:sz w:val="24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C47917"/>
    <w:multiLevelType w:val="multilevel"/>
    <w:tmpl w:val="629E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2D74DA"/>
    <w:multiLevelType w:val="multilevel"/>
    <w:tmpl w:val="63B8E6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7C96D2F"/>
    <w:multiLevelType w:val="multilevel"/>
    <w:tmpl w:val="F96EA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1465D2"/>
    <w:multiLevelType w:val="multilevel"/>
    <w:tmpl w:val="D512A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0844848"/>
    <w:multiLevelType w:val="multilevel"/>
    <w:tmpl w:val="63E6E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924E8B"/>
    <w:multiLevelType w:val="multilevel"/>
    <w:tmpl w:val="D0AA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AE747D"/>
    <w:multiLevelType w:val="hybridMultilevel"/>
    <w:tmpl w:val="90300190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01B5C"/>
    <w:multiLevelType w:val="multilevel"/>
    <w:tmpl w:val="A7F2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A753D31"/>
    <w:multiLevelType w:val="multilevel"/>
    <w:tmpl w:val="77D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3023A9"/>
    <w:multiLevelType w:val="singleLevel"/>
    <w:tmpl w:val="0078368A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cs="Times New Roman"/>
        <w:color w:val="auto"/>
      </w:rPr>
    </w:lvl>
  </w:abstractNum>
  <w:abstractNum w:abstractNumId="11">
    <w:nsid w:val="1E8D3D85"/>
    <w:multiLevelType w:val="multilevel"/>
    <w:tmpl w:val="A7E6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D0316C1"/>
    <w:multiLevelType w:val="multilevel"/>
    <w:tmpl w:val="59D2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3630AD3"/>
    <w:multiLevelType w:val="multilevel"/>
    <w:tmpl w:val="F8DC9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4803D76"/>
    <w:multiLevelType w:val="multilevel"/>
    <w:tmpl w:val="130C18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3D89705B"/>
    <w:multiLevelType w:val="hybridMultilevel"/>
    <w:tmpl w:val="DE06308C"/>
    <w:lvl w:ilvl="0" w:tplc="CB340A0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C058FD"/>
    <w:multiLevelType w:val="multilevel"/>
    <w:tmpl w:val="5764E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25E4722"/>
    <w:multiLevelType w:val="multilevel"/>
    <w:tmpl w:val="5E96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D024CC"/>
    <w:multiLevelType w:val="hybridMultilevel"/>
    <w:tmpl w:val="2774F016"/>
    <w:lvl w:ilvl="0" w:tplc="2C44BB2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416BA6"/>
    <w:multiLevelType w:val="multilevel"/>
    <w:tmpl w:val="1466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3A6A24"/>
    <w:multiLevelType w:val="multilevel"/>
    <w:tmpl w:val="7F2897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5F3414DC"/>
    <w:multiLevelType w:val="hybridMultilevel"/>
    <w:tmpl w:val="28581A20"/>
    <w:lvl w:ilvl="0" w:tplc="0F28D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2150099"/>
    <w:multiLevelType w:val="hybridMultilevel"/>
    <w:tmpl w:val="38E897DE"/>
    <w:lvl w:ilvl="0" w:tplc="785CF798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E82F32"/>
    <w:multiLevelType w:val="multilevel"/>
    <w:tmpl w:val="A712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D17D7A"/>
    <w:multiLevelType w:val="multilevel"/>
    <w:tmpl w:val="29E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FA796C"/>
    <w:multiLevelType w:val="multilevel"/>
    <w:tmpl w:val="DC78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414047"/>
    <w:multiLevelType w:val="multilevel"/>
    <w:tmpl w:val="6A941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20"/>
  </w:num>
  <w:num w:numId="5">
    <w:abstractNumId w:val="12"/>
  </w:num>
  <w:num w:numId="6">
    <w:abstractNumId w:val="13"/>
  </w:num>
  <w:num w:numId="7">
    <w:abstractNumId w:val="4"/>
  </w:num>
  <w:num w:numId="8">
    <w:abstractNumId w:val="16"/>
  </w:num>
  <w:num w:numId="9">
    <w:abstractNumId w:val="11"/>
  </w:num>
  <w:num w:numId="10">
    <w:abstractNumId w:val="5"/>
  </w:num>
  <w:num w:numId="11">
    <w:abstractNumId w:val="3"/>
  </w:num>
  <w:num w:numId="12">
    <w:abstractNumId w:val="23"/>
  </w:num>
  <w:num w:numId="13">
    <w:abstractNumId w:val="1"/>
  </w:num>
  <w:num w:numId="14">
    <w:abstractNumId w:val="8"/>
  </w:num>
  <w:num w:numId="15">
    <w:abstractNumId w:val="2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4"/>
  </w:num>
  <w:num w:numId="23">
    <w:abstractNumId w:val="19"/>
  </w:num>
  <w:num w:numId="24">
    <w:abstractNumId w:val="6"/>
  </w:num>
  <w:num w:numId="25">
    <w:abstractNumId w:val="9"/>
  </w:num>
  <w:num w:numId="26">
    <w:abstractNumId w:val="25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6B63"/>
    <w:rsid w:val="00021189"/>
    <w:rsid w:val="000B7BE3"/>
    <w:rsid w:val="000C7D11"/>
    <w:rsid w:val="000F2CDE"/>
    <w:rsid w:val="00112C85"/>
    <w:rsid w:val="001E78E0"/>
    <w:rsid w:val="001F1158"/>
    <w:rsid w:val="001F7134"/>
    <w:rsid w:val="001F7F02"/>
    <w:rsid w:val="00225FBD"/>
    <w:rsid w:val="00233D89"/>
    <w:rsid w:val="00270C33"/>
    <w:rsid w:val="0028716F"/>
    <w:rsid w:val="00290827"/>
    <w:rsid w:val="002C69D6"/>
    <w:rsid w:val="002E114A"/>
    <w:rsid w:val="002F314A"/>
    <w:rsid w:val="002F7774"/>
    <w:rsid w:val="00306A66"/>
    <w:rsid w:val="0032184B"/>
    <w:rsid w:val="003648AF"/>
    <w:rsid w:val="00387864"/>
    <w:rsid w:val="0039285A"/>
    <w:rsid w:val="003945C9"/>
    <w:rsid w:val="003D4B34"/>
    <w:rsid w:val="00405536"/>
    <w:rsid w:val="0040751B"/>
    <w:rsid w:val="00412AD0"/>
    <w:rsid w:val="00435769"/>
    <w:rsid w:val="00436136"/>
    <w:rsid w:val="004410E2"/>
    <w:rsid w:val="00463E6F"/>
    <w:rsid w:val="00476880"/>
    <w:rsid w:val="00477751"/>
    <w:rsid w:val="004832B5"/>
    <w:rsid w:val="00491BFB"/>
    <w:rsid w:val="004C0057"/>
    <w:rsid w:val="004E7A1F"/>
    <w:rsid w:val="00521B2D"/>
    <w:rsid w:val="00530A9D"/>
    <w:rsid w:val="005310CD"/>
    <w:rsid w:val="00552D36"/>
    <w:rsid w:val="00596A0B"/>
    <w:rsid w:val="005A539C"/>
    <w:rsid w:val="005B5E8A"/>
    <w:rsid w:val="005F29B0"/>
    <w:rsid w:val="005F385F"/>
    <w:rsid w:val="005F7085"/>
    <w:rsid w:val="00605420"/>
    <w:rsid w:val="00606F5E"/>
    <w:rsid w:val="00634892"/>
    <w:rsid w:val="006813FB"/>
    <w:rsid w:val="00697BB2"/>
    <w:rsid w:val="006A2C41"/>
    <w:rsid w:val="006A523E"/>
    <w:rsid w:val="006A6F76"/>
    <w:rsid w:val="006B56A2"/>
    <w:rsid w:val="006F558C"/>
    <w:rsid w:val="007247C1"/>
    <w:rsid w:val="007B7C27"/>
    <w:rsid w:val="007C085C"/>
    <w:rsid w:val="007F0B46"/>
    <w:rsid w:val="00831A43"/>
    <w:rsid w:val="00835129"/>
    <w:rsid w:val="00871D3B"/>
    <w:rsid w:val="0087512B"/>
    <w:rsid w:val="00887ACB"/>
    <w:rsid w:val="008A50CF"/>
    <w:rsid w:val="008C00BF"/>
    <w:rsid w:val="00901B62"/>
    <w:rsid w:val="00927472"/>
    <w:rsid w:val="00941F74"/>
    <w:rsid w:val="009444E1"/>
    <w:rsid w:val="0094586D"/>
    <w:rsid w:val="0095666E"/>
    <w:rsid w:val="009C691A"/>
    <w:rsid w:val="009C7630"/>
    <w:rsid w:val="009E0D8D"/>
    <w:rsid w:val="00A0163F"/>
    <w:rsid w:val="00A61289"/>
    <w:rsid w:val="00A7669B"/>
    <w:rsid w:val="00A76C0B"/>
    <w:rsid w:val="00A937AF"/>
    <w:rsid w:val="00A947A3"/>
    <w:rsid w:val="00AA10FE"/>
    <w:rsid w:val="00AA4333"/>
    <w:rsid w:val="00AC63AD"/>
    <w:rsid w:val="00AC6847"/>
    <w:rsid w:val="00AD2B51"/>
    <w:rsid w:val="00AE274F"/>
    <w:rsid w:val="00B161EC"/>
    <w:rsid w:val="00B24E72"/>
    <w:rsid w:val="00B52D28"/>
    <w:rsid w:val="00B74720"/>
    <w:rsid w:val="00B80402"/>
    <w:rsid w:val="00B8144C"/>
    <w:rsid w:val="00B958B7"/>
    <w:rsid w:val="00BA1348"/>
    <w:rsid w:val="00BA7655"/>
    <w:rsid w:val="00BB5074"/>
    <w:rsid w:val="00BD3C83"/>
    <w:rsid w:val="00C0655C"/>
    <w:rsid w:val="00C12815"/>
    <w:rsid w:val="00C16B80"/>
    <w:rsid w:val="00C202E2"/>
    <w:rsid w:val="00C404D2"/>
    <w:rsid w:val="00C66B63"/>
    <w:rsid w:val="00C8196E"/>
    <w:rsid w:val="00CA0104"/>
    <w:rsid w:val="00CA2551"/>
    <w:rsid w:val="00CB09EB"/>
    <w:rsid w:val="00CB3390"/>
    <w:rsid w:val="00D02F74"/>
    <w:rsid w:val="00D664D1"/>
    <w:rsid w:val="00D66D7D"/>
    <w:rsid w:val="00D83D41"/>
    <w:rsid w:val="00DA1017"/>
    <w:rsid w:val="00DA4A4B"/>
    <w:rsid w:val="00DB101F"/>
    <w:rsid w:val="00DC5BED"/>
    <w:rsid w:val="00DC6BB3"/>
    <w:rsid w:val="00E341A5"/>
    <w:rsid w:val="00E37EA5"/>
    <w:rsid w:val="00E4407C"/>
    <w:rsid w:val="00ED278C"/>
    <w:rsid w:val="00ED70CB"/>
    <w:rsid w:val="00ED7427"/>
    <w:rsid w:val="00EE6E8C"/>
    <w:rsid w:val="00EF1132"/>
    <w:rsid w:val="00F5477A"/>
    <w:rsid w:val="00F576F9"/>
    <w:rsid w:val="00F902B7"/>
    <w:rsid w:val="00FA1B45"/>
    <w:rsid w:val="00FE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A4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5129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927472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34892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35129"/>
    <w:rPr>
      <w:rFonts w:ascii="Calibri Light" w:hAnsi="Calibri Light" w:cs="Times New Roman"/>
      <w:color w:val="2F5496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27472"/>
    <w:rPr>
      <w:rFonts w:ascii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4892"/>
    <w:rPr>
      <w:rFonts w:ascii="Calibri Light" w:hAnsi="Calibri Light" w:cs="Times New Roman"/>
      <w:color w:val="1F3763"/>
      <w:sz w:val="24"/>
      <w:szCs w:val="24"/>
      <w:lang w:val="ru-RU" w:eastAsia="ru-RU"/>
    </w:rPr>
  </w:style>
  <w:style w:type="table" w:styleId="TableGrid">
    <w:name w:val="Table Grid"/>
    <w:basedOn w:val="TableNormal"/>
    <w:uiPriority w:val="99"/>
    <w:rsid w:val="006A523E"/>
    <w:pPr>
      <w:jc w:val="both"/>
    </w:pPr>
    <w:rPr>
      <w:rFonts w:ascii="Times New Roman" w:hAnsi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Основний"/>
    <w:basedOn w:val="Normal"/>
    <w:uiPriority w:val="99"/>
    <w:qFormat/>
    <w:rsid w:val="006A523E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AD2B5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rsid w:val="00927472"/>
    <w:rPr>
      <w:rFonts w:ascii="Times New Roman" w:hAnsi="Times New Roman"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rsid w:val="00927472"/>
    <w:pPr>
      <w:spacing w:line="360" w:lineRule="auto"/>
      <w:ind w:left="480" w:hanging="480"/>
      <w:jc w:val="both"/>
    </w:pPr>
    <w:rPr>
      <w:sz w:val="28"/>
      <w:lang w:val="uk-UA"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27472"/>
    <w:rPr>
      <w:rFonts w:ascii="Times New Roman" w:hAnsi="Times New Roman" w:cs="Times New Roman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927472"/>
    <w:rPr>
      <w:rFonts w:cs="Times New Roman"/>
    </w:rPr>
  </w:style>
  <w:style w:type="character" w:customStyle="1" w:styleId="fs-journal-icv-ibox-titleng-bindingng-scope">
    <w:name w:val="fs-journal-icv-ibox-title ng-binding ng-scope"/>
    <w:basedOn w:val="DefaultParagraphFont"/>
    <w:uiPriority w:val="99"/>
    <w:rsid w:val="00927472"/>
    <w:rPr>
      <w:rFonts w:cs="Times New Roman"/>
    </w:rPr>
  </w:style>
  <w:style w:type="character" w:customStyle="1" w:styleId="ng-binding">
    <w:name w:val="ng-binding"/>
    <w:basedOn w:val="DefaultParagraphFont"/>
    <w:uiPriority w:val="99"/>
    <w:rsid w:val="00927472"/>
    <w:rPr>
      <w:rFonts w:cs="Times New Roman"/>
    </w:rPr>
  </w:style>
  <w:style w:type="character" w:styleId="Strong">
    <w:name w:val="Strong"/>
    <w:basedOn w:val="DefaultParagraphFont"/>
    <w:uiPriority w:val="99"/>
    <w:qFormat/>
    <w:rsid w:val="00927472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927472"/>
    <w:rPr>
      <w:rFonts w:cs="Times New Roman"/>
      <w:i/>
      <w:iCs/>
    </w:rPr>
  </w:style>
  <w:style w:type="paragraph" w:customStyle="1" w:styleId="rvps12">
    <w:name w:val="rvps12"/>
    <w:basedOn w:val="Normal"/>
    <w:uiPriority w:val="99"/>
    <w:rsid w:val="006813FB"/>
    <w:pPr>
      <w:spacing w:before="100" w:beforeAutospacing="1" w:after="100" w:afterAutospacing="1"/>
    </w:pPr>
  </w:style>
  <w:style w:type="paragraph" w:customStyle="1" w:styleId="whitespace-normal">
    <w:name w:val="whitespace-normal"/>
    <w:basedOn w:val="Normal"/>
    <w:uiPriority w:val="99"/>
    <w:rsid w:val="0083512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2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1215</Words>
  <Characters>694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uzera</cp:lastModifiedBy>
  <cp:revision>25</cp:revision>
  <dcterms:created xsi:type="dcterms:W3CDTF">2026-09-21T20:24:00Z</dcterms:created>
  <dcterms:modified xsi:type="dcterms:W3CDTF">2026-09-22T10:48:00Z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2dbfe8e7-25c1-4d39-b9ec-60a64981ba6c</vt:lpwstr>
  </property>
</Properties>
</file>